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1436" w:type="dxa"/>
        <w:tblInd w:w="93" w:type="dxa"/>
        <w:tblLook w:val="04A0"/>
      </w:tblPr>
      <w:tblGrid>
        <w:gridCol w:w="1455"/>
        <w:gridCol w:w="1332"/>
        <w:gridCol w:w="870"/>
        <w:gridCol w:w="1097"/>
        <w:gridCol w:w="1198"/>
        <w:gridCol w:w="216"/>
        <w:gridCol w:w="1677"/>
        <w:gridCol w:w="3591"/>
      </w:tblGrid>
      <w:tr w:rsidR="003F7204" w:rsidRPr="003F7204" w:rsidTr="00791DA7">
        <w:trPr>
          <w:trHeight w:val="465"/>
        </w:trPr>
        <w:tc>
          <w:tcPr>
            <w:tcW w:w="784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7204" w:rsidRPr="003F7204" w:rsidRDefault="003F7204" w:rsidP="003F7204">
            <w:pPr>
              <w:rPr>
                <w:rFonts w:ascii="Calibri" w:eastAsia="Times New Roman" w:hAnsi="Calibri" w:cs="Calibri"/>
                <w:color w:val="000000"/>
                <w:sz w:val="36"/>
                <w:szCs w:val="36"/>
              </w:rPr>
            </w:pPr>
            <w:r w:rsidRPr="003F7204">
              <w:rPr>
                <w:rFonts w:ascii="Calibri" w:eastAsia="Times New Roman" w:hAnsi="Calibri" w:cs="Calibri"/>
                <w:b/>
                <w:bCs/>
                <w:color w:val="000000"/>
                <w:sz w:val="36"/>
                <w:szCs w:val="36"/>
                <w:u w:val="single"/>
              </w:rPr>
              <w:t>WEAR Project Site Information</w:t>
            </w:r>
          </w:p>
        </w:tc>
        <w:tc>
          <w:tcPr>
            <w:tcW w:w="359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F7204" w:rsidRPr="003F7204" w:rsidRDefault="003F7204" w:rsidP="003F7204">
            <w:pPr>
              <w:rPr>
                <w:rFonts w:ascii="Calibri" w:eastAsia="Times New Roman" w:hAnsi="Calibri" w:cs="Calibri"/>
                <w:i/>
                <w:iCs/>
                <w:color w:val="000000"/>
                <w:sz w:val="36"/>
                <w:szCs w:val="36"/>
              </w:rPr>
            </w:pPr>
            <w:r w:rsidRPr="003F7204">
              <w:rPr>
                <w:rFonts w:ascii="Calibri" w:eastAsia="Times New Roman" w:hAnsi="Calibri" w:cs="Calibri"/>
                <w:i/>
                <w:iCs/>
                <w:color w:val="000000"/>
                <w:sz w:val="36"/>
                <w:szCs w:val="36"/>
              </w:rPr>
              <w:t>Options</w:t>
            </w:r>
          </w:p>
        </w:tc>
      </w:tr>
      <w:tr w:rsidR="00371BA3" w:rsidRPr="003F7204" w:rsidTr="00791DA7">
        <w:trPr>
          <w:trHeight w:val="144"/>
        </w:trPr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7204" w:rsidRPr="003F7204" w:rsidRDefault="003F7204" w:rsidP="003F7204">
            <w:pPr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7204" w:rsidRPr="003F7204" w:rsidRDefault="003F7204" w:rsidP="003F7204">
            <w:pPr>
              <w:jc w:val="right"/>
              <w:rPr>
                <w:rFonts w:ascii="Calibri" w:eastAsia="Times New Roman" w:hAnsi="Calibri" w:cs="Calibri"/>
                <w:color w:val="000000"/>
                <w:sz w:val="36"/>
                <w:szCs w:val="36"/>
              </w:rPr>
            </w:pP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7204" w:rsidRPr="003F7204" w:rsidRDefault="003F7204" w:rsidP="003F7204">
            <w:pPr>
              <w:jc w:val="center"/>
              <w:rPr>
                <w:rFonts w:ascii="Calibri" w:eastAsia="Times New Roman" w:hAnsi="Calibri" w:cs="Calibri"/>
                <w:color w:val="000000"/>
                <w:sz w:val="36"/>
                <w:szCs w:val="36"/>
              </w:rPr>
            </w:pPr>
          </w:p>
        </w:tc>
        <w:tc>
          <w:tcPr>
            <w:tcW w:w="25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7204" w:rsidRPr="003F7204" w:rsidRDefault="003F7204" w:rsidP="003F7204">
            <w:pPr>
              <w:jc w:val="center"/>
              <w:rPr>
                <w:rFonts w:ascii="Calibri" w:eastAsia="Times New Roman" w:hAnsi="Calibri" w:cs="Calibri"/>
                <w:color w:val="000000"/>
                <w:sz w:val="36"/>
                <w:szCs w:val="36"/>
              </w:rPr>
            </w:pPr>
          </w:p>
        </w:tc>
        <w:tc>
          <w:tcPr>
            <w:tcW w:w="1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7204" w:rsidRPr="003F7204" w:rsidRDefault="003F7204" w:rsidP="003F7204">
            <w:pPr>
              <w:jc w:val="center"/>
              <w:rPr>
                <w:rFonts w:ascii="Calibri" w:eastAsia="Times New Roman" w:hAnsi="Calibri" w:cs="Calibri"/>
                <w:color w:val="000000"/>
                <w:sz w:val="36"/>
                <w:szCs w:val="36"/>
              </w:rPr>
            </w:pPr>
          </w:p>
        </w:tc>
        <w:tc>
          <w:tcPr>
            <w:tcW w:w="35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F7204" w:rsidRPr="003F7204" w:rsidRDefault="003F7204" w:rsidP="003F7204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</w:tr>
      <w:tr w:rsidR="00371BA3" w:rsidRPr="003F7204" w:rsidTr="00791DA7">
        <w:trPr>
          <w:trHeight w:val="432"/>
        </w:trPr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7204" w:rsidRPr="00791DA7" w:rsidRDefault="003F7204" w:rsidP="003F7204">
            <w:pP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 w:rsidRPr="00791DA7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Community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7204" w:rsidRPr="003F7204" w:rsidRDefault="003F7204" w:rsidP="003F7204">
            <w:pPr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505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204" w:rsidRPr="003F7204" w:rsidRDefault="00C30116" w:rsidP="003F7204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Atka</w:t>
            </w:r>
          </w:p>
        </w:tc>
        <w:tc>
          <w:tcPr>
            <w:tcW w:w="35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F7204" w:rsidRPr="003F7204" w:rsidRDefault="003F7204" w:rsidP="003F7204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</w:tr>
      <w:tr w:rsidR="00371BA3" w:rsidRPr="003F7204" w:rsidTr="00791DA7">
        <w:trPr>
          <w:trHeight w:val="432"/>
        </w:trPr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7204" w:rsidRPr="00791DA7" w:rsidRDefault="003F7204" w:rsidP="003F7204">
            <w:pP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 w:rsidRPr="00791DA7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Site name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7204" w:rsidRPr="003F7204" w:rsidRDefault="003F7204" w:rsidP="003F7204">
            <w:pPr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505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204" w:rsidRPr="003F7204" w:rsidRDefault="003F7204" w:rsidP="00F252A4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3F7204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 </w:t>
            </w:r>
            <w:r w:rsidR="00F252A4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Airport Barrel Dump</w:t>
            </w:r>
          </w:p>
        </w:tc>
        <w:tc>
          <w:tcPr>
            <w:tcW w:w="35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F7204" w:rsidRPr="003F7204" w:rsidRDefault="003F7204" w:rsidP="003F7204">
            <w:pPr>
              <w:ind w:right="-108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</w:tr>
      <w:tr w:rsidR="00371BA3" w:rsidRPr="003F7204" w:rsidTr="00791DA7">
        <w:trPr>
          <w:trHeight w:val="432"/>
        </w:trPr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7204" w:rsidRPr="003F7204" w:rsidRDefault="003F7204" w:rsidP="003F7204">
            <w:pP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 w:rsidRPr="003F7204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Site Type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7204" w:rsidRPr="003F7204" w:rsidRDefault="003F7204" w:rsidP="003F7204">
            <w:pPr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505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204" w:rsidRPr="003F7204" w:rsidRDefault="003F7204" w:rsidP="003F7204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3F7204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 </w:t>
            </w:r>
            <w:r w:rsidR="00C30116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Barrel Dump</w:t>
            </w:r>
          </w:p>
        </w:tc>
        <w:tc>
          <w:tcPr>
            <w:tcW w:w="35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F7204" w:rsidRPr="003F7204" w:rsidRDefault="003F7204" w:rsidP="003F7204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3F720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Landfill, Tank Farm, Drum Dump, Military, Mining, Other</w:t>
            </w:r>
          </w:p>
        </w:tc>
      </w:tr>
      <w:tr w:rsidR="00371BA3" w:rsidRPr="003F7204" w:rsidTr="00791DA7">
        <w:trPr>
          <w:trHeight w:val="432"/>
        </w:trPr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7204" w:rsidRPr="003F7204" w:rsidRDefault="003F7204" w:rsidP="003F7204">
            <w:pP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 w:rsidRPr="003F7204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Status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7204" w:rsidRPr="003F7204" w:rsidRDefault="003F7204" w:rsidP="003F7204">
            <w:pPr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505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F7204" w:rsidRPr="003F7204" w:rsidRDefault="003F7204" w:rsidP="003F7204">
            <w:pPr>
              <w:ind w:left="1080" w:hanging="270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3F7204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5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F7204" w:rsidRPr="003F7204" w:rsidRDefault="003F7204" w:rsidP="003F7204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F720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Active/Open, Covered/Closed, </w:t>
            </w:r>
            <w:r w:rsidR="00791DA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Inactive, </w:t>
            </w:r>
            <w:r w:rsidRPr="003F720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Removed/Remediated, </w:t>
            </w:r>
            <w:r w:rsidR="00791DA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etc.</w:t>
            </w:r>
          </w:p>
        </w:tc>
      </w:tr>
      <w:tr w:rsidR="00371BA3" w:rsidRPr="003F7204" w:rsidTr="00791DA7">
        <w:trPr>
          <w:trHeight w:val="144"/>
        </w:trPr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7204" w:rsidRPr="003F7204" w:rsidRDefault="003F7204" w:rsidP="003F7204">
            <w:pPr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7204" w:rsidRPr="003F7204" w:rsidRDefault="003F7204" w:rsidP="003F7204">
            <w:pPr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7204" w:rsidRPr="003F7204" w:rsidRDefault="003F7204" w:rsidP="003F7204">
            <w:pPr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25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7204" w:rsidRPr="003F7204" w:rsidRDefault="003F7204" w:rsidP="003F7204">
            <w:pPr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7204" w:rsidRPr="003F7204" w:rsidRDefault="003F7204" w:rsidP="003F7204">
            <w:pPr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35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F7204" w:rsidRPr="003F7204" w:rsidRDefault="003F7204" w:rsidP="003F7204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</w:tr>
      <w:tr w:rsidR="00371BA3" w:rsidRPr="003F7204" w:rsidTr="00791DA7">
        <w:trPr>
          <w:trHeight w:val="432"/>
        </w:trPr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7204" w:rsidRPr="003F7204" w:rsidRDefault="003F7204" w:rsidP="003F7204">
            <w:pP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 w:rsidRPr="003F7204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Location: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7204" w:rsidRPr="003F7204" w:rsidRDefault="003F7204" w:rsidP="003F7204">
            <w:pPr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3F7204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Description</w:t>
            </w:r>
          </w:p>
        </w:tc>
        <w:tc>
          <w:tcPr>
            <w:tcW w:w="505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204" w:rsidRPr="003F7204" w:rsidRDefault="003F7204" w:rsidP="003F7204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3F7204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 </w:t>
            </w:r>
            <w:r w:rsidR="00C30116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 xml:space="preserve">800 ft east of </w:t>
            </w:r>
            <w:proofErr w:type="spellStart"/>
            <w:r w:rsidR="00C30116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Korovin</w:t>
            </w:r>
            <w:proofErr w:type="spellEnd"/>
            <w:r w:rsidR="00C30116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 xml:space="preserve"> Lake</w:t>
            </w:r>
          </w:p>
        </w:tc>
        <w:tc>
          <w:tcPr>
            <w:tcW w:w="35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F7204" w:rsidRPr="003F7204" w:rsidRDefault="003F7204" w:rsidP="003F7204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</w:tr>
      <w:tr w:rsidR="00371BA3" w:rsidRPr="003F7204" w:rsidTr="00791DA7">
        <w:trPr>
          <w:trHeight w:val="432"/>
        </w:trPr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7204" w:rsidRPr="003F7204" w:rsidRDefault="003F7204" w:rsidP="003F7204">
            <w:pPr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7204" w:rsidRPr="003F7204" w:rsidRDefault="003F7204" w:rsidP="003F7204">
            <w:pPr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3F7204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Latitude</w:t>
            </w:r>
          </w:p>
        </w:tc>
        <w:tc>
          <w:tcPr>
            <w:tcW w:w="505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204" w:rsidRPr="003F7204" w:rsidRDefault="00F252A4" w:rsidP="00F252A4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F252A4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52.215348</w:t>
            </w:r>
          </w:p>
        </w:tc>
        <w:tc>
          <w:tcPr>
            <w:tcW w:w="35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F7204" w:rsidRPr="003F7204" w:rsidRDefault="003F7204" w:rsidP="003F7204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</w:tr>
      <w:tr w:rsidR="00371BA3" w:rsidRPr="003F7204" w:rsidTr="00791DA7">
        <w:trPr>
          <w:trHeight w:val="432"/>
        </w:trPr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7204" w:rsidRPr="003F7204" w:rsidRDefault="003F7204" w:rsidP="003F7204">
            <w:pPr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7204" w:rsidRPr="003F7204" w:rsidRDefault="003F7204" w:rsidP="003F7204">
            <w:pPr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3F7204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Longitude</w:t>
            </w:r>
          </w:p>
        </w:tc>
        <w:tc>
          <w:tcPr>
            <w:tcW w:w="505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204" w:rsidRPr="003F7204" w:rsidRDefault="00F252A4" w:rsidP="003F7204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F252A4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-174.209082</w:t>
            </w:r>
          </w:p>
        </w:tc>
        <w:tc>
          <w:tcPr>
            <w:tcW w:w="35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F7204" w:rsidRPr="003F7204" w:rsidRDefault="003F7204" w:rsidP="003F7204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</w:tr>
      <w:tr w:rsidR="00371BA3" w:rsidRPr="003F7204" w:rsidTr="00791DA7">
        <w:trPr>
          <w:trHeight w:val="144"/>
        </w:trPr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7204" w:rsidRPr="003F7204" w:rsidRDefault="003F7204" w:rsidP="003F7204">
            <w:pPr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7204" w:rsidRPr="003F7204" w:rsidRDefault="003F7204" w:rsidP="003F7204">
            <w:pPr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9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7204" w:rsidRPr="003F7204" w:rsidRDefault="003F7204" w:rsidP="003F7204">
            <w:pPr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7204" w:rsidRPr="003F7204" w:rsidRDefault="003F7204" w:rsidP="003F7204">
            <w:pPr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8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7204" w:rsidRPr="003F7204" w:rsidRDefault="003F7204" w:rsidP="003F7204">
            <w:pPr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35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F7204" w:rsidRPr="003F7204" w:rsidRDefault="003F7204" w:rsidP="003F7204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</w:tr>
      <w:tr w:rsidR="00791DA7" w:rsidRPr="003F7204" w:rsidTr="00F252A4">
        <w:trPr>
          <w:trHeight w:val="432"/>
        </w:trPr>
        <w:tc>
          <w:tcPr>
            <w:tcW w:w="27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1DA7" w:rsidRPr="003F7204" w:rsidRDefault="00791DA7" w:rsidP="00791DA7">
            <w:pPr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Approximate</w:t>
            </w:r>
            <w:r w:rsidRPr="003F7204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 xml:space="preserve"> size:</w:t>
            </w:r>
          </w:p>
        </w:tc>
        <w:tc>
          <w:tcPr>
            <w:tcW w:w="19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1DA7" w:rsidRPr="003F7204" w:rsidRDefault="00791DA7" w:rsidP="003F7204">
            <w:pPr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3F7204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1DA7" w:rsidRPr="003F7204" w:rsidRDefault="00791DA7" w:rsidP="00371BA3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 w:rsidRPr="003F7204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years operated:</w:t>
            </w:r>
          </w:p>
        </w:tc>
        <w:tc>
          <w:tcPr>
            <w:tcW w:w="1893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1DA7" w:rsidRPr="003F7204" w:rsidRDefault="00791DA7" w:rsidP="003F7204">
            <w:pPr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3F7204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5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91DA7" w:rsidRPr="003F7204" w:rsidRDefault="00791DA7" w:rsidP="003F7204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</w:tr>
      <w:tr w:rsidR="00371BA3" w:rsidRPr="003F7204" w:rsidTr="00791DA7">
        <w:trPr>
          <w:trHeight w:val="800"/>
        </w:trPr>
        <w:tc>
          <w:tcPr>
            <w:tcW w:w="27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7204" w:rsidRPr="003F7204" w:rsidRDefault="003F7204" w:rsidP="003F7204">
            <w:pP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 w:rsidRPr="003F7204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Probable contaminants:</w:t>
            </w:r>
          </w:p>
        </w:tc>
        <w:tc>
          <w:tcPr>
            <w:tcW w:w="505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204" w:rsidRPr="003F7204" w:rsidRDefault="00C30116" w:rsidP="003F7204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Fuels, metals</w:t>
            </w:r>
            <w:r w:rsidR="003F7204" w:rsidRPr="003F7204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5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F7204" w:rsidRPr="003F7204" w:rsidRDefault="003F7204" w:rsidP="003F7204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</w:tr>
      <w:tr w:rsidR="003F7204" w:rsidRPr="003F7204" w:rsidTr="00791DA7">
        <w:trPr>
          <w:trHeight w:val="144"/>
        </w:trPr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7204" w:rsidRPr="003F7204" w:rsidRDefault="003F7204" w:rsidP="003F7204">
            <w:pPr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7204" w:rsidRPr="003F7204" w:rsidRDefault="003F7204" w:rsidP="003F7204">
            <w:pPr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9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7204" w:rsidRPr="003F7204" w:rsidRDefault="003F7204" w:rsidP="003F7204">
            <w:pPr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4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7204" w:rsidRPr="003F7204" w:rsidRDefault="003F7204" w:rsidP="003F7204">
            <w:pPr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7204" w:rsidRPr="003F7204" w:rsidRDefault="003F7204" w:rsidP="003F7204">
            <w:pPr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35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F7204" w:rsidRPr="003F7204" w:rsidRDefault="003F7204" w:rsidP="003F7204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</w:tr>
      <w:tr w:rsidR="003F7204" w:rsidRPr="003F7204" w:rsidTr="00791DA7">
        <w:trPr>
          <w:trHeight w:val="432"/>
        </w:trPr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7204" w:rsidRPr="003F7204" w:rsidRDefault="003F7204" w:rsidP="003F7204">
            <w:pP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 w:rsidRPr="003F7204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Distance to: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7204" w:rsidRPr="003F7204" w:rsidRDefault="003F7204" w:rsidP="003F7204">
            <w:pPr>
              <w:ind w:left="-1188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3F7204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Eroding area</w:t>
            </w:r>
          </w:p>
        </w:tc>
        <w:tc>
          <w:tcPr>
            <w:tcW w:w="19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204" w:rsidRPr="003F7204" w:rsidRDefault="00F252A4" w:rsidP="003F7204">
            <w:pPr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190</w:t>
            </w:r>
            <w:r w:rsidR="003F7204" w:rsidRPr="003F7204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7204" w:rsidRPr="003F7204" w:rsidRDefault="003F7204" w:rsidP="00371BA3">
            <w:pPr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3F7204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 xml:space="preserve">Subsistence 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204" w:rsidRPr="003F7204" w:rsidRDefault="003F7204" w:rsidP="003F7204">
            <w:pPr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3F7204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5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F7204" w:rsidRPr="003F7204" w:rsidRDefault="003F7204" w:rsidP="003F7204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</w:tr>
      <w:tr w:rsidR="003F7204" w:rsidRPr="003F7204" w:rsidTr="00791DA7">
        <w:trPr>
          <w:trHeight w:val="432"/>
        </w:trPr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7204" w:rsidRPr="003F7204" w:rsidRDefault="003F7204" w:rsidP="003F720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 w:rsidRPr="003F7204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(ft)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F7204" w:rsidRPr="003F7204" w:rsidRDefault="00371BA3" w:rsidP="00371BA3">
            <w:pPr>
              <w:ind w:left="-108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 xml:space="preserve">S. </w:t>
            </w:r>
            <w:r w:rsidR="003F7204" w:rsidRPr="003F7204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water</w:t>
            </w:r>
          </w:p>
        </w:tc>
        <w:tc>
          <w:tcPr>
            <w:tcW w:w="196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204" w:rsidRPr="003F7204" w:rsidRDefault="00F252A4" w:rsidP="003F7204">
            <w:pPr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190</w:t>
            </w:r>
            <w:r w:rsidR="003F7204" w:rsidRPr="003F7204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7204" w:rsidRPr="003F7204" w:rsidRDefault="003F7204" w:rsidP="00371BA3">
            <w:pPr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3F7204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C</w:t>
            </w:r>
            <w:r w:rsidR="00371BA3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.</w:t>
            </w:r>
            <w:r w:rsidRPr="003F7204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 xml:space="preserve"> Habitat</w:t>
            </w:r>
          </w:p>
        </w:tc>
        <w:tc>
          <w:tcPr>
            <w:tcW w:w="16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204" w:rsidRPr="003F7204" w:rsidRDefault="003F7204" w:rsidP="003F7204">
            <w:pPr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3F7204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5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F7204" w:rsidRPr="003F7204" w:rsidRDefault="003F7204" w:rsidP="003F7204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</w:tr>
      <w:tr w:rsidR="003F7204" w:rsidRPr="003F7204" w:rsidTr="00791DA7">
        <w:trPr>
          <w:trHeight w:val="432"/>
        </w:trPr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7204" w:rsidRPr="003F7204" w:rsidRDefault="003F7204" w:rsidP="003F720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7204" w:rsidRPr="003F7204" w:rsidRDefault="003F7204" w:rsidP="003F7204">
            <w:pPr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3F7204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Residences</w:t>
            </w:r>
          </w:p>
        </w:tc>
        <w:tc>
          <w:tcPr>
            <w:tcW w:w="196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204" w:rsidRPr="003F7204" w:rsidRDefault="003F7204" w:rsidP="003F7204">
            <w:pPr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3F7204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7204" w:rsidRPr="003F7204" w:rsidRDefault="003F7204" w:rsidP="00371BA3">
            <w:pPr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3F7204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 xml:space="preserve">Stress </w:t>
            </w:r>
            <w:proofErr w:type="spellStart"/>
            <w:r w:rsidR="00371BA3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Veg</w:t>
            </w:r>
            <w:proofErr w:type="spellEnd"/>
          </w:p>
        </w:tc>
        <w:tc>
          <w:tcPr>
            <w:tcW w:w="16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204" w:rsidRPr="003F7204" w:rsidRDefault="003F7204" w:rsidP="003F7204">
            <w:pPr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3F7204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5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F7204" w:rsidRPr="003F7204" w:rsidRDefault="003F7204" w:rsidP="003F7204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</w:tr>
      <w:tr w:rsidR="003F7204" w:rsidRPr="003F7204" w:rsidTr="00791DA7">
        <w:trPr>
          <w:trHeight w:val="288"/>
        </w:trPr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7204" w:rsidRPr="003F7204" w:rsidRDefault="003F7204" w:rsidP="003F720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7204" w:rsidRPr="003F7204" w:rsidRDefault="003F7204" w:rsidP="003F7204">
            <w:pPr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9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7204" w:rsidRPr="003F7204" w:rsidRDefault="003F7204" w:rsidP="003F7204">
            <w:pPr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4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7204" w:rsidRPr="003F7204" w:rsidRDefault="003F7204" w:rsidP="003F7204">
            <w:pPr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7204" w:rsidRPr="003F7204" w:rsidRDefault="003F7204" w:rsidP="003F7204">
            <w:pPr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35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F7204" w:rsidRPr="003F7204" w:rsidRDefault="003F7204" w:rsidP="003F7204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</w:tr>
      <w:tr w:rsidR="00371BA3" w:rsidRPr="003F7204" w:rsidTr="00791DA7">
        <w:trPr>
          <w:trHeight w:val="432"/>
        </w:trPr>
        <w:tc>
          <w:tcPr>
            <w:tcW w:w="27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71BA3" w:rsidRPr="003F7204" w:rsidRDefault="00371BA3" w:rsidP="00371BA3">
            <w:pPr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3F7204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Exposure Pathways:</w:t>
            </w:r>
          </w:p>
        </w:tc>
        <w:tc>
          <w:tcPr>
            <w:tcW w:w="19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71BA3" w:rsidRPr="003F7204" w:rsidRDefault="00371BA3" w:rsidP="003F7204">
            <w:pPr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3F7204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71BA3" w:rsidRPr="003F7204" w:rsidRDefault="00371BA3" w:rsidP="003F7204">
            <w:pPr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3F7204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BA3" w:rsidRPr="003F7204" w:rsidRDefault="00371BA3" w:rsidP="003F7204">
            <w:pPr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3F7204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5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71BA3" w:rsidRPr="003F7204" w:rsidRDefault="00371BA3" w:rsidP="003F7204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F720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inhalation, direct contact</w:t>
            </w:r>
          </w:p>
        </w:tc>
      </w:tr>
      <w:tr w:rsidR="003F7204" w:rsidRPr="003F7204" w:rsidTr="00791DA7">
        <w:trPr>
          <w:trHeight w:val="288"/>
        </w:trPr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7204" w:rsidRPr="003F7204" w:rsidRDefault="003F7204" w:rsidP="003F7204">
            <w:pPr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7204" w:rsidRPr="003F7204" w:rsidRDefault="003F7204" w:rsidP="003F7204">
            <w:pPr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9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7204" w:rsidRPr="003F7204" w:rsidRDefault="003F7204" w:rsidP="003F7204">
            <w:pPr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4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7204" w:rsidRPr="003F7204" w:rsidRDefault="003F7204" w:rsidP="003F7204">
            <w:pPr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7204" w:rsidRPr="003F7204" w:rsidRDefault="003F7204" w:rsidP="003F7204">
            <w:pPr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35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F7204" w:rsidRPr="003F7204" w:rsidRDefault="003F7204" w:rsidP="003F7204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</w:tr>
      <w:tr w:rsidR="003F7204" w:rsidRPr="003F7204" w:rsidTr="00791DA7">
        <w:trPr>
          <w:trHeight w:val="432"/>
        </w:trPr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7204" w:rsidRPr="003F7204" w:rsidRDefault="003F7204" w:rsidP="003F7204">
            <w:pP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 w:rsidRPr="003F7204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Drinking Water: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7204" w:rsidRPr="003F7204" w:rsidRDefault="003F7204" w:rsidP="003F7204">
            <w:pPr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3F7204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1° Source:</w:t>
            </w:r>
          </w:p>
        </w:tc>
        <w:tc>
          <w:tcPr>
            <w:tcW w:w="196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204" w:rsidRPr="003F7204" w:rsidRDefault="003F7204" w:rsidP="003F7204">
            <w:pPr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3F7204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7204" w:rsidRPr="003F7204" w:rsidRDefault="003F7204" w:rsidP="003F7204">
            <w:pPr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3F7204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2° Source: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204" w:rsidRPr="003F7204" w:rsidRDefault="003F7204" w:rsidP="003F7204">
            <w:pPr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3F7204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5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F7204" w:rsidRPr="003F7204" w:rsidRDefault="003F7204" w:rsidP="003F7204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F720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surface water, groundwater</w:t>
            </w:r>
          </w:p>
        </w:tc>
      </w:tr>
      <w:tr w:rsidR="00371BA3" w:rsidRPr="003F7204" w:rsidTr="00791DA7">
        <w:trPr>
          <w:trHeight w:val="432"/>
        </w:trPr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7204" w:rsidRPr="003F7204" w:rsidRDefault="003F7204" w:rsidP="003F7204">
            <w:pP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7204" w:rsidRPr="003F7204" w:rsidRDefault="003F7204" w:rsidP="003F7204">
            <w:pPr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3F7204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Treatment:</w:t>
            </w:r>
          </w:p>
        </w:tc>
        <w:tc>
          <w:tcPr>
            <w:tcW w:w="505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F7204" w:rsidRPr="003F7204" w:rsidRDefault="003F7204" w:rsidP="003F7204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3F7204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5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F7204" w:rsidRPr="003F7204" w:rsidRDefault="003F7204" w:rsidP="003F7204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F720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Types??</w:t>
            </w:r>
          </w:p>
        </w:tc>
      </w:tr>
      <w:tr w:rsidR="003F7204" w:rsidRPr="003F7204" w:rsidTr="00791DA7">
        <w:trPr>
          <w:trHeight w:val="432"/>
        </w:trPr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7204" w:rsidRPr="003F7204" w:rsidRDefault="003F7204" w:rsidP="003F7204">
            <w:pPr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7204" w:rsidRPr="003F7204" w:rsidRDefault="003F7204" w:rsidP="003F7204">
            <w:pPr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3F7204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Well depth (ft.):</w:t>
            </w:r>
          </w:p>
        </w:tc>
        <w:tc>
          <w:tcPr>
            <w:tcW w:w="196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204" w:rsidRPr="003F7204" w:rsidRDefault="003F7204" w:rsidP="003F7204">
            <w:pPr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3F7204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7204" w:rsidRPr="003F7204" w:rsidRDefault="003F7204" w:rsidP="003F7204">
            <w:pPr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3F7204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Protection Zone:</w:t>
            </w:r>
          </w:p>
        </w:tc>
        <w:tc>
          <w:tcPr>
            <w:tcW w:w="16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204" w:rsidRPr="003F7204" w:rsidRDefault="003F7204" w:rsidP="003F7204">
            <w:pPr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3F7204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5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F7204" w:rsidRPr="003F7204" w:rsidRDefault="003F7204" w:rsidP="003F7204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F720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Zone A, Zone B, Zone C, Zone E, Zone F</w:t>
            </w:r>
          </w:p>
        </w:tc>
      </w:tr>
      <w:tr w:rsidR="003F7204" w:rsidRPr="003F7204" w:rsidTr="00791DA7">
        <w:trPr>
          <w:trHeight w:val="288"/>
        </w:trPr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7204" w:rsidRPr="003F7204" w:rsidRDefault="003F7204" w:rsidP="003F7204">
            <w:pPr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7204" w:rsidRPr="003F7204" w:rsidRDefault="003F7204" w:rsidP="003F7204">
            <w:pPr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9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7204" w:rsidRPr="003F7204" w:rsidRDefault="003F7204" w:rsidP="003F7204">
            <w:pPr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4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7204" w:rsidRPr="003F7204" w:rsidRDefault="003F7204" w:rsidP="003F7204">
            <w:pPr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7204" w:rsidRPr="003F7204" w:rsidRDefault="003F7204" w:rsidP="003F7204">
            <w:pPr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35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F7204" w:rsidRPr="003F7204" w:rsidRDefault="003F7204" w:rsidP="003F7204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</w:tr>
      <w:tr w:rsidR="00371BA3" w:rsidRPr="003F7204" w:rsidTr="00791DA7">
        <w:trPr>
          <w:trHeight w:val="413"/>
        </w:trPr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71BA3" w:rsidRPr="003F7204" w:rsidRDefault="00371BA3" w:rsidP="003F7204">
            <w:pP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 w:rsidRPr="003F7204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 xml:space="preserve">Erosion: 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71BA3" w:rsidRPr="003F7204" w:rsidRDefault="00371BA3" w:rsidP="00371BA3">
            <w:pPr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Type</w:t>
            </w:r>
          </w:p>
        </w:tc>
        <w:tc>
          <w:tcPr>
            <w:tcW w:w="338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BA3" w:rsidRPr="003F7204" w:rsidRDefault="00371BA3" w:rsidP="003F7204">
            <w:pPr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3F7204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2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71BA3" w:rsidRPr="003F7204" w:rsidRDefault="00371BA3" w:rsidP="003F7204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F720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Waves, Currents, Ice, Heat, Wind, Precipita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t</w:t>
            </w:r>
            <w:r w:rsidRPr="003F720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ion, Seepage</w:t>
            </w:r>
          </w:p>
        </w:tc>
      </w:tr>
      <w:tr w:rsidR="00371BA3" w:rsidRPr="003F7204" w:rsidTr="00791DA7">
        <w:trPr>
          <w:trHeight w:val="432"/>
        </w:trPr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71BA3" w:rsidRPr="003F7204" w:rsidRDefault="00371BA3" w:rsidP="003F7204">
            <w:pPr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71BA3" w:rsidRPr="003F7204" w:rsidRDefault="00371BA3" w:rsidP="003F7204">
            <w:pPr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3F7204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Factors</w:t>
            </w:r>
          </w:p>
        </w:tc>
        <w:tc>
          <w:tcPr>
            <w:tcW w:w="3381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BA3" w:rsidRPr="003F7204" w:rsidRDefault="00371BA3" w:rsidP="003F7204">
            <w:pPr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3F7204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2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71BA3" w:rsidRPr="003F7204" w:rsidRDefault="00371BA3" w:rsidP="003F7204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F720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T</w:t>
            </w:r>
            <w:r w:rsidR="00791DA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ides, Storm Surge, Flooding, Per</w:t>
            </w:r>
            <w:r w:rsidRPr="003F720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mafrost, Human Influenced, Other</w:t>
            </w:r>
          </w:p>
        </w:tc>
      </w:tr>
      <w:tr w:rsidR="00371BA3" w:rsidRPr="003F7204" w:rsidTr="00791DA7">
        <w:trPr>
          <w:trHeight w:val="432"/>
        </w:trPr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71BA3" w:rsidRPr="003F7204" w:rsidRDefault="00371BA3" w:rsidP="003F7204">
            <w:pPr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71BA3" w:rsidRPr="003F7204" w:rsidRDefault="00371BA3" w:rsidP="003F7204">
            <w:pPr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3F7204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Symptoms</w:t>
            </w:r>
          </w:p>
        </w:tc>
        <w:tc>
          <w:tcPr>
            <w:tcW w:w="3381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BA3" w:rsidRPr="003F7204" w:rsidRDefault="00371BA3" w:rsidP="003F7204">
            <w:pPr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3F7204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2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71BA3" w:rsidRPr="003F7204" w:rsidRDefault="00371BA3" w:rsidP="003F7204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3F720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Slides, Undercutting, Scarps, Exposed Permafrost,  Root Exposure/Fallen Trees, Waste Exposed, Ice Gouging, Other</w:t>
            </w:r>
          </w:p>
        </w:tc>
      </w:tr>
      <w:tr w:rsidR="00371BA3" w:rsidRPr="003F7204" w:rsidTr="00791DA7">
        <w:trPr>
          <w:trHeight w:val="432"/>
        </w:trPr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71BA3" w:rsidRPr="003F7204" w:rsidRDefault="00371BA3" w:rsidP="003F7204">
            <w:pPr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71BA3" w:rsidRPr="003F7204" w:rsidRDefault="00371BA3" w:rsidP="003F7204">
            <w:pPr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3F7204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Soil type</w:t>
            </w:r>
          </w:p>
        </w:tc>
        <w:tc>
          <w:tcPr>
            <w:tcW w:w="3381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BA3" w:rsidRPr="003F7204" w:rsidRDefault="00F252A4" w:rsidP="003F7204">
            <w:pPr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High organics sand</w:t>
            </w:r>
          </w:p>
        </w:tc>
        <w:tc>
          <w:tcPr>
            <w:tcW w:w="52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71BA3" w:rsidRPr="003F7204" w:rsidRDefault="00371BA3" w:rsidP="00371BA3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F720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clay, silt, sand, gravel, etc</w:t>
            </w:r>
          </w:p>
        </w:tc>
      </w:tr>
      <w:tr w:rsidR="003F7204" w:rsidRPr="003F7204" w:rsidTr="00791DA7">
        <w:trPr>
          <w:trHeight w:val="432"/>
        </w:trPr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7204" w:rsidRPr="003F7204" w:rsidRDefault="003F7204" w:rsidP="003F7204">
            <w:pPr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7204" w:rsidRPr="003F7204" w:rsidRDefault="003F7204" w:rsidP="003F7204">
            <w:pPr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3F7204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Rate</w:t>
            </w:r>
          </w:p>
        </w:tc>
        <w:tc>
          <w:tcPr>
            <w:tcW w:w="196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204" w:rsidRPr="003F7204" w:rsidRDefault="003F7204" w:rsidP="003F7204">
            <w:pPr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3F7204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7204" w:rsidRPr="003F7204" w:rsidRDefault="003F7204" w:rsidP="003F7204">
            <w:pPr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3F7204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Erosion Rate QA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204" w:rsidRPr="003F7204" w:rsidRDefault="003F7204" w:rsidP="003F7204">
            <w:pPr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3F7204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5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F7204" w:rsidRPr="003F7204" w:rsidRDefault="003F7204" w:rsidP="003F7204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F720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reported, calculated, BEA calculated</w:t>
            </w:r>
          </w:p>
        </w:tc>
      </w:tr>
      <w:tr w:rsidR="003F7204" w:rsidRPr="003F7204" w:rsidTr="00791DA7">
        <w:trPr>
          <w:trHeight w:val="288"/>
        </w:trPr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7204" w:rsidRPr="003F7204" w:rsidRDefault="003F7204" w:rsidP="003F7204">
            <w:pPr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7204" w:rsidRPr="003F7204" w:rsidRDefault="003F7204" w:rsidP="003F7204">
            <w:pPr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9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7204" w:rsidRPr="003F7204" w:rsidRDefault="003F7204" w:rsidP="003F7204">
            <w:pPr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4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7204" w:rsidRPr="003F7204" w:rsidRDefault="003F7204" w:rsidP="003F7204">
            <w:pPr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7204" w:rsidRPr="003F7204" w:rsidRDefault="003F7204" w:rsidP="003F7204">
            <w:pPr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35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F7204" w:rsidRPr="003F7204" w:rsidRDefault="003F7204" w:rsidP="003F7204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</w:tr>
      <w:tr w:rsidR="00371BA3" w:rsidRPr="003F7204" w:rsidTr="00791DA7">
        <w:trPr>
          <w:trHeight w:val="432"/>
        </w:trPr>
        <w:tc>
          <w:tcPr>
            <w:tcW w:w="27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7204" w:rsidRPr="003F7204" w:rsidRDefault="00371BA3" w:rsidP="00371BA3">
            <w:pP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E</w:t>
            </w:r>
            <w:r w:rsidR="003F7204" w:rsidRPr="003F7204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 xml:space="preserve">rosion </w:t>
            </w:r>
            <w:r w:rsidR="00C30116" w:rsidRPr="003F7204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mitigation</w:t>
            </w:r>
            <w:r w:rsidR="003F7204" w:rsidRPr="003F7204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:</w:t>
            </w:r>
          </w:p>
        </w:tc>
        <w:tc>
          <w:tcPr>
            <w:tcW w:w="505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F7204" w:rsidRPr="003F7204" w:rsidRDefault="00C30116" w:rsidP="003F7204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none</w:t>
            </w:r>
            <w:r w:rsidR="003F7204" w:rsidRPr="003F7204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5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F7204" w:rsidRPr="003F7204" w:rsidRDefault="003F7204" w:rsidP="003F7204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</w:tr>
      <w:tr w:rsidR="00583C77" w:rsidRPr="003F7204" w:rsidTr="00791DA7">
        <w:trPr>
          <w:trHeight w:val="432"/>
        </w:trPr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3C77" w:rsidRPr="003F7204" w:rsidRDefault="00583C77" w:rsidP="003F7204">
            <w:pP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3C77" w:rsidRPr="003F7204" w:rsidRDefault="00583C77" w:rsidP="003F7204">
            <w:pPr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505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3C77" w:rsidRDefault="00583C77" w:rsidP="00583C7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  <w:p w:rsidR="00583C77" w:rsidRDefault="00583C77" w:rsidP="00583C77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  <w:p w:rsidR="00583C77" w:rsidRPr="00791DA7" w:rsidRDefault="00583C77" w:rsidP="00791DA7">
            <w:pPr>
              <w:jc w:val="center"/>
              <w:rPr>
                <w:rFonts w:ascii="Calibri" w:eastAsia="Times New Roman" w:hAnsi="Calibri" w:cs="Calibri"/>
                <w:color w:val="000000"/>
                <w:sz w:val="32"/>
                <w:szCs w:val="24"/>
              </w:rPr>
            </w:pPr>
            <w:r w:rsidRPr="003F7204"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24"/>
              </w:rPr>
              <w:t>Notes:</w:t>
            </w:r>
            <w:r w:rsidRPr="00756A09"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24"/>
              </w:rPr>
              <w:t xml:space="preserve"> on back</w:t>
            </w:r>
          </w:p>
        </w:tc>
        <w:tc>
          <w:tcPr>
            <w:tcW w:w="35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83C77" w:rsidRPr="003F7204" w:rsidRDefault="00583C77" w:rsidP="003F7204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</w:tr>
    </w:tbl>
    <w:p w:rsidR="004525A2" w:rsidRDefault="004525A2"/>
    <w:p w:rsidR="00583C77" w:rsidRDefault="003D4C2D">
      <w:r w:rsidRPr="00B9195D">
        <w:rPr>
          <w:b/>
        </w:rPr>
        <w:lastRenderedPageBreak/>
        <w:t>Inventory</w:t>
      </w:r>
      <w:r>
        <w:t xml:space="preserve">: </w:t>
      </w:r>
      <w:r w:rsidR="00F252A4">
        <w:t>17</w:t>
      </w:r>
      <w:r>
        <w:t xml:space="preserve"> barrels</w:t>
      </w:r>
    </w:p>
    <w:p w:rsidR="00583C77" w:rsidRDefault="003D4C2D">
      <w:r w:rsidRPr="00B9195D">
        <w:rPr>
          <w:b/>
        </w:rPr>
        <w:t>Erosion</w:t>
      </w:r>
      <w:r>
        <w:t xml:space="preserve">: Closest source of erosion is </w:t>
      </w:r>
      <w:r w:rsidR="00F252A4">
        <w:t>a river 190 ft east</w:t>
      </w:r>
    </w:p>
    <w:p w:rsidR="00583C77" w:rsidRDefault="003D4C2D">
      <w:r w:rsidRPr="00B9195D">
        <w:rPr>
          <w:b/>
        </w:rPr>
        <w:t>Soil</w:t>
      </w:r>
      <w:r>
        <w:t xml:space="preserve">: </w:t>
      </w:r>
      <w:r w:rsidR="00F252A4">
        <w:t>Sand with high organic content</w:t>
      </w:r>
    </w:p>
    <w:p w:rsidR="00583C77" w:rsidRDefault="003D4C2D">
      <w:r w:rsidRPr="00B9195D">
        <w:rPr>
          <w:b/>
        </w:rPr>
        <w:t>Vegetation</w:t>
      </w:r>
      <w:r>
        <w:t xml:space="preserve">: </w:t>
      </w:r>
      <w:r w:rsidR="00F252A4">
        <w:t>some stressed and dead vegetation, contaminated soil</w:t>
      </w:r>
    </w:p>
    <w:p w:rsidR="00583C77" w:rsidRDefault="003D4C2D">
      <w:r w:rsidRPr="00B9195D">
        <w:rPr>
          <w:b/>
        </w:rPr>
        <w:t>Slope</w:t>
      </w:r>
      <w:r>
        <w:t xml:space="preserve">: </w:t>
      </w:r>
      <w:r w:rsidR="00F252A4">
        <w:t>flat</w:t>
      </w:r>
    </w:p>
    <w:p w:rsidR="00583C77" w:rsidRDefault="003D4C2D">
      <w:r w:rsidRPr="00B9195D">
        <w:rPr>
          <w:b/>
        </w:rPr>
        <w:t>General</w:t>
      </w:r>
      <w:r>
        <w:t xml:space="preserve"> </w:t>
      </w:r>
      <w:r w:rsidRPr="00B9195D">
        <w:rPr>
          <w:b/>
        </w:rPr>
        <w:t>water</w:t>
      </w:r>
      <w:r>
        <w:t xml:space="preserve"> </w:t>
      </w:r>
      <w:r w:rsidRPr="00B9195D">
        <w:rPr>
          <w:b/>
        </w:rPr>
        <w:t>flow</w:t>
      </w:r>
      <w:r>
        <w:t>: eventually to the ocean</w:t>
      </w:r>
    </w:p>
    <w:p w:rsidR="00583C77" w:rsidRDefault="00583C77"/>
    <w:p w:rsidR="00583C77" w:rsidRDefault="00583C77"/>
    <w:p w:rsidR="00F252A4" w:rsidRDefault="00F252A4"/>
    <w:p w:rsidR="00583C77" w:rsidRDefault="00583C77"/>
    <w:p w:rsidR="00583C77" w:rsidRDefault="00583C77"/>
    <w:p w:rsidR="00583C77" w:rsidRDefault="00583C77"/>
    <w:p w:rsidR="00583C77" w:rsidRDefault="00583C77"/>
    <w:p w:rsidR="00583C77" w:rsidRDefault="00583C77"/>
    <w:p w:rsidR="00583C77" w:rsidRDefault="00583C77"/>
    <w:p w:rsidR="00583C77" w:rsidRDefault="00583C77"/>
    <w:p w:rsidR="00583C77" w:rsidRDefault="00583C77"/>
    <w:p w:rsidR="00583C77" w:rsidRDefault="00583C77"/>
    <w:p w:rsidR="00583C77" w:rsidRDefault="00583C77"/>
    <w:p w:rsidR="00583C77" w:rsidRDefault="00583C77"/>
    <w:p w:rsidR="00583C77" w:rsidRDefault="00583C77"/>
    <w:p w:rsidR="00C30116" w:rsidRDefault="00C30116"/>
    <w:p w:rsidR="00C30116" w:rsidRDefault="00C30116"/>
    <w:p w:rsidR="00C30116" w:rsidRDefault="00C30116"/>
    <w:p w:rsidR="00C30116" w:rsidRDefault="00C86C1D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9" type="#_x0000_t202" style="position:absolute;margin-left:74.8pt;margin-top:26.1pt;width:107.45pt;height:20.65pt;z-index:251673600;mso-height-percent:200;mso-height-percent:200;mso-width-relative:margin;mso-height-relative:margin" filled="f" stroked="f">
            <v:textbox style="mso-fit-shape-to-text:t">
              <w:txbxContent>
                <w:p w:rsidR="00C86C1D" w:rsidRPr="00C86C1D" w:rsidRDefault="00C86C1D" w:rsidP="00C86C1D">
                  <w:pPr>
                    <w:rPr>
                      <w:b/>
                    </w:rPr>
                  </w:pPr>
                  <w:r>
                    <w:rPr>
                      <w:b/>
                    </w:rPr>
                    <w:t>River flow direction</w:t>
                  </w:r>
                </w:p>
              </w:txbxContent>
            </v:textbox>
          </v:shape>
        </w:pict>
      </w:r>
      <w:r>
        <w:rPr>
          <w:noProof/>
          <w:lang w:eastAsia="zh-TW"/>
        </w:rPr>
        <w:pict>
          <v:shape id="_x0000_s1038" type="#_x0000_t202" style="position:absolute;margin-left:176.05pt;margin-top:102.25pt;width:58.85pt;height:20.65pt;z-index:251672576;mso-height-percent:200;mso-height-percent:200;mso-width-relative:margin;mso-height-relative:margin" filled="f" stroked="f">
            <v:textbox style="mso-fit-shape-to-text:t">
              <w:txbxContent>
                <w:p w:rsidR="00C86C1D" w:rsidRPr="00C86C1D" w:rsidRDefault="00C86C1D">
                  <w:pPr>
                    <w:rPr>
                      <w:b/>
                    </w:rPr>
                  </w:pPr>
                  <w:r w:rsidRPr="00C86C1D">
                    <w:rPr>
                      <w:b/>
                    </w:rPr>
                    <w:t>Site area</w:t>
                  </w:r>
                </w:p>
              </w:txbxContent>
            </v:textbox>
          </v:shape>
        </w:pict>
      </w:r>
      <w:r w:rsidR="00F252A4"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7" type="#_x0000_t32" style="position:absolute;margin-left:111pt;margin-top:285.25pt;width:3pt;height:60.75pt;flip:x;z-index:251670528" o:connectortype="straight" strokecolor="#00b0f0" strokeweight="2.25pt">
            <v:stroke endarrow="block"/>
          </v:shape>
        </w:pict>
      </w:r>
      <w:r w:rsidR="00F252A4">
        <w:rPr>
          <w:noProof/>
        </w:rPr>
        <w:pict>
          <v:shape id="_x0000_s1036" type="#_x0000_t32" style="position:absolute;margin-left:60pt;margin-top:2.5pt;width:51pt;height:270.75pt;z-index:251669504" o:connectortype="straight" strokecolor="#00b0f0" strokeweight="2.25pt">
            <v:stroke endarrow="block"/>
          </v:shape>
        </w:pict>
      </w:r>
      <w:r w:rsidR="00F252A4">
        <w:rPr>
          <w:noProof/>
        </w:rPr>
        <w:pict>
          <v:shape id="_x0000_s1035" style="position:absolute;margin-left:216.75pt;margin-top:102.25pt;width:60.1pt;height:72.65pt;z-index:251668480" coordsize="1202,1453" path="m360,90hdc261,156,214,264,150,360v-5,20,-7,41,-15,60c128,437,111,448,105,465v-9,24,-9,50,-15,75c76,596,71,585,45,645,20,703,20,766,,825v5,90,6,180,15,270c19,1141,71,1202,90,1230v10,15,20,30,30,45c138,1301,180,1295,210,1305v58,19,120,33,180,45c596,1453,607,1388,960,1365v95,-24,43,-4,150,-75c1125,1280,1155,1260,1155,1260v12,-36,40,-67,45,-105c1202,1139,1189,1125,1185,1110v-6,-20,-9,-40,-15,-60c1161,1017,1144,972,1125,945v-12,-17,-33,-28,-45,-45c1033,834,1046,809,960,780v-95,-142,48,51,-90,-60c858,710,862,689,855,675v-8,-16,-15,-35,-30,-45c808,619,785,620,765,615,746,587,721,542,690,525,662,510,600,495,600,495,584,446,551,410,540,360,527,301,531,165,495,120,484,106,465,100,450,90v-5,-15,,-41,-15,-45c254,,330,60,360,90xe" strokecolor="white" strokeweight="1.5pt">
            <v:fill opacity="22938f"/>
            <v:path arrowok="t"/>
          </v:shape>
        </w:pict>
      </w:r>
      <w:r w:rsidR="00F252A4"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3175</wp:posOffset>
            </wp:positionV>
            <wp:extent cx="6858000" cy="4457700"/>
            <wp:effectExtent l="19050" t="0" r="0" b="0"/>
            <wp:wrapNone/>
            <wp:docPr id="2" name="Picture 1" descr="airport barrel dum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irport barrel dump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C30116" w:rsidSect="00791DA7">
      <w:pgSz w:w="12240" w:h="15840" w:code="1"/>
      <w:pgMar w:top="720" w:right="720" w:bottom="720" w:left="720" w:header="0" w:footer="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252A4" w:rsidRDefault="00F252A4" w:rsidP="00371BA3">
      <w:r>
        <w:separator/>
      </w:r>
    </w:p>
  </w:endnote>
  <w:endnote w:type="continuationSeparator" w:id="0">
    <w:p w:rsidR="00F252A4" w:rsidRDefault="00F252A4" w:rsidP="00371BA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252A4" w:rsidRDefault="00F252A4" w:rsidP="00371BA3">
      <w:r>
        <w:separator/>
      </w:r>
    </w:p>
  </w:footnote>
  <w:footnote w:type="continuationSeparator" w:id="0">
    <w:p w:rsidR="00F252A4" w:rsidRDefault="00F252A4" w:rsidP="00371BA3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attachedTemplate r:id="rId1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D4C2D"/>
    <w:rsid w:val="00022BDE"/>
    <w:rsid w:val="000300CE"/>
    <w:rsid w:val="00044ABC"/>
    <w:rsid w:val="0005326C"/>
    <w:rsid w:val="000562C1"/>
    <w:rsid w:val="00060B66"/>
    <w:rsid w:val="00060FE9"/>
    <w:rsid w:val="000664B8"/>
    <w:rsid w:val="00073F14"/>
    <w:rsid w:val="000A687A"/>
    <w:rsid w:val="000B1D3F"/>
    <w:rsid w:val="000B53F4"/>
    <w:rsid w:val="000D742A"/>
    <w:rsid w:val="000F3193"/>
    <w:rsid w:val="001064C3"/>
    <w:rsid w:val="00134E1B"/>
    <w:rsid w:val="00137135"/>
    <w:rsid w:val="0014440D"/>
    <w:rsid w:val="001444B9"/>
    <w:rsid w:val="00163C54"/>
    <w:rsid w:val="001A76A3"/>
    <w:rsid w:val="001B1085"/>
    <w:rsid w:val="001B7650"/>
    <w:rsid w:val="001E5447"/>
    <w:rsid w:val="001F5780"/>
    <w:rsid w:val="001F796A"/>
    <w:rsid w:val="002004E2"/>
    <w:rsid w:val="002005EC"/>
    <w:rsid w:val="00212D44"/>
    <w:rsid w:val="00217A88"/>
    <w:rsid w:val="00240CD7"/>
    <w:rsid w:val="00241296"/>
    <w:rsid w:val="0025091F"/>
    <w:rsid w:val="002510B5"/>
    <w:rsid w:val="00252929"/>
    <w:rsid w:val="00262AA9"/>
    <w:rsid w:val="00264962"/>
    <w:rsid w:val="002812BD"/>
    <w:rsid w:val="00281D46"/>
    <w:rsid w:val="002A5B4A"/>
    <w:rsid w:val="002A7D6B"/>
    <w:rsid w:val="002D57BF"/>
    <w:rsid w:val="002D7003"/>
    <w:rsid w:val="002E1501"/>
    <w:rsid w:val="002F42CA"/>
    <w:rsid w:val="002F52C5"/>
    <w:rsid w:val="003046FF"/>
    <w:rsid w:val="00313EEF"/>
    <w:rsid w:val="00340382"/>
    <w:rsid w:val="0034305B"/>
    <w:rsid w:val="00350EE5"/>
    <w:rsid w:val="003627DF"/>
    <w:rsid w:val="00371BA3"/>
    <w:rsid w:val="003819D3"/>
    <w:rsid w:val="00391E61"/>
    <w:rsid w:val="0039737F"/>
    <w:rsid w:val="003B06F6"/>
    <w:rsid w:val="003B0F4A"/>
    <w:rsid w:val="003B1E35"/>
    <w:rsid w:val="003C05B2"/>
    <w:rsid w:val="003C4AE6"/>
    <w:rsid w:val="003D4C2D"/>
    <w:rsid w:val="003E06FB"/>
    <w:rsid w:val="003E2410"/>
    <w:rsid w:val="003F157A"/>
    <w:rsid w:val="003F5A42"/>
    <w:rsid w:val="003F7204"/>
    <w:rsid w:val="00405CE5"/>
    <w:rsid w:val="00415367"/>
    <w:rsid w:val="0042524F"/>
    <w:rsid w:val="004336EA"/>
    <w:rsid w:val="0044376E"/>
    <w:rsid w:val="004525A2"/>
    <w:rsid w:val="004638C6"/>
    <w:rsid w:val="00480C9A"/>
    <w:rsid w:val="00485172"/>
    <w:rsid w:val="004861F5"/>
    <w:rsid w:val="00493794"/>
    <w:rsid w:val="0049618B"/>
    <w:rsid w:val="004A2CE4"/>
    <w:rsid w:val="004A32A0"/>
    <w:rsid w:val="004A3BB7"/>
    <w:rsid w:val="004B37C4"/>
    <w:rsid w:val="004C3403"/>
    <w:rsid w:val="004C3BD7"/>
    <w:rsid w:val="00514F9E"/>
    <w:rsid w:val="00521C8B"/>
    <w:rsid w:val="00530879"/>
    <w:rsid w:val="00555240"/>
    <w:rsid w:val="00583C77"/>
    <w:rsid w:val="00583D9A"/>
    <w:rsid w:val="00587A36"/>
    <w:rsid w:val="0059379C"/>
    <w:rsid w:val="005A36DC"/>
    <w:rsid w:val="005B29F9"/>
    <w:rsid w:val="005B738A"/>
    <w:rsid w:val="005C0345"/>
    <w:rsid w:val="005D1DE0"/>
    <w:rsid w:val="005D52E2"/>
    <w:rsid w:val="005D5D7D"/>
    <w:rsid w:val="005D61CE"/>
    <w:rsid w:val="005F01F4"/>
    <w:rsid w:val="005F1503"/>
    <w:rsid w:val="00601CD5"/>
    <w:rsid w:val="00611423"/>
    <w:rsid w:val="00623E37"/>
    <w:rsid w:val="006242D6"/>
    <w:rsid w:val="00630634"/>
    <w:rsid w:val="00631FFB"/>
    <w:rsid w:val="006325FD"/>
    <w:rsid w:val="00637A0B"/>
    <w:rsid w:val="0064438E"/>
    <w:rsid w:val="00653206"/>
    <w:rsid w:val="00654E4E"/>
    <w:rsid w:val="006550C2"/>
    <w:rsid w:val="006574E8"/>
    <w:rsid w:val="0066236C"/>
    <w:rsid w:val="006668AA"/>
    <w:rsid w:val="006865F2"/>
    <w:rsid w:val="006B1C5E"/>
    <w:rsid w:val="006B634B"/>
    <w:rsid w:val="006D325C"/>
    <w:rsid w:val="006D6217"/>
    <w:rsid w:val="006E06D2"/>
    <w:rsid w:val="006E40E2"/>
    <w:rsid w:val="00702465"/>
    <w:rsid w:val="00724EE3"/>
    <w:rsid w:val="00726DA0"/>
    <w:rsid w:val="007366F5"/>
    <w:rsid w:val="0074204D"/>
    <w:rsid w:val="00744ED3"/>
    <w:rsid w:val="00747285"/>
    <w:rsid w:val="00753C0E"/>
    <w:rsid w:val="00756A09"/>
    <w:rsid w:val="007655D8"/>
    <w:rsid w:val="0077345A"/>
    <w:rsid w:val="00775965"/>
    <w:rsid w:val="00791DA7"/>
    <w:rsid w:val="00794C78"/>
    <w:rsid w:val="007A02DA"/>
    <w:rsid w:val="007A1798"/>
    <w:rsid w:val="007A4E5B"/>
    <w:rsid w:val="007B494E"/>
    <w:rsid w:val="007D2298"/>
    <w:rsid w:val="007D289D"/>
    <w:rsid w:val="007E77EE"/>
    <w:rsid w:val="0081127B"/>
    <w:rsid w:val="00814CBD"/>
    <w:rsid w:val="00830BB7"/>
    <w:rsid w:val="00831ECE"/>
    <w:rsid w:val="00833993"/>
    <w:rsid w:val="00866528"/>
    <w:rsid w:val="00881A9D"/>
    <w:rsid w:val="00881DE0"/>
    <w:rsid w:val="008870C1"/>
    <w:rsid w:val="00894DA3"/>
    <w:rsid w:val="008B1600"/>
    <w:rsid w:val="008D4878"/>
    <w:rsid w:val="008E0166"/>
    <w:rsid w:val="008E0767"/>
    <w:rsid w:val="00907B2C"/>
    <w:rsid w:val="00916EF0"/>
    <w:rsid w:val="0091794C"/>
    <w:rsid w:val="009337A6"/>
    <w:rsid w:val="009344D0"/>
    <w:rsid w:val="00944D50"/>
    <w:rsid w:val="00963A1C"/>
    <w:rsid w:val="00963A59"/>
    <w:rsid w:val="0097542C"/>
    <w:rsid w:val="009A0A03"/>
    <w:rsid w:val="009C16E8"/>
    <w:rsid w:val="009C1866"/>
    <w:rsid w:val="009C36B8"/>
    <w:rsid w:val="009C53C4"/>
    <w:rsid w:val="009C6EF9"/>
    <w:rsid w:val="009F0851"/>
    <w:rsid w:val="009F67F5"/>
    <w:rsid w:val="00A0587C"/>
    <w:rsid w:val="00A06F61"/>
    <w:rsid w:val="00A1502B"/>
    <w:rsid w:val="00A174A5"/>
    <w:rsid w:val="00A17967"/>
    <w:rsid w:val="00A35D67"/>
    <w:rsid w:val="00A471A7"/>
    <w:rsid w:val="00A517B8"/>
    <w:rsid w:val="00A53002"/>
    <w:rsid w:val="00A55B51"/>
    <w:rsid w:val="00A84A44"/>
    <w:rsid w:val="00A92553"/>
    <w:rsid w:val="00AA2766"/>
    <w:rsid w:val="00AB552D"/>
    <w:rsid w:val="00AE5BF6"/>
    <w:rsid w:val="00AF03FF"/>
    <w:rsid w:val="00B01C8D"/>
    <w:rsid w:val="00B03D2E"/>
    <w:rsid w:val="00B077AB"/>
    <w:rsid w:val="00B1094C"/>
    <w:rsid w:val="00B17BC8"/>
    <w:rsid w:val="00B3531F"/>
    <w:rsid w:val="00B3787A"/>
    <w:rsid w:val="00B42231"/>
    <w:rsid w:val="00B4291B"/>
    <w:rsid w:val="00B429BD"/>
    <w:rsid w:val="00B542AF"/>
    <w:rsid w:val="00B6323A"/>
    <w:rsid w:val="00B67E8E"/>
    <w:rsid w:val="00B75E84"/>
    <w:rsid w:val="00B9195D"/>
    <w:rsid w:val="00B94A61"/>
    <w:rsid w:val="00BB545E"/>
    <w:rsid w:val="00BB6A92"/>
    <w:rsid w:val="00BD5E48"/>
    <w:rsid w:val="00BE12EA"/>
    <w:rsid w:val="00BE1483"/>
    <w:rsid w:val="00C00F06"/>
    <w:rsid w:val="00C070DE"/>
    <w:rsid w:val="00C1272C"/>
    <w:rsid w:val="00C212FB"/>
    <w:rsid w:val="00C30116"/>
    <w:rsid w:val="00C5062D"/>
    <w:rsid w:val="00C53E1A"/>
    <w:rsid w:val="00C54F3C"/>
    <w:rsid w:val="00C62453"/>
    <w:rsid w:val="00C82D79"/>
    <w:rsid w:val="00C86C1D"/>
    <w:rsid w:val="00C9113D"/>
    <w:rsid w:val="00CA0B06"/>
    <w:rsid w:val="00CA69DF"/>
    <w:rsid w:val="00CC23E9"/>
    <w:rsid w:val="00CC3378"/>
    <w:rsid w:val="00CC7575"/>
    <w:rsid w:val="00CD2763"/>
    <w:rsid w:val="00CF31EE"/>
    <w:rsid w:val="00D07903"/>
    <w:rsid w:val="00D17B00"/>
    <w:rsid w:val="00D41FB0"/>
    <w:rsid w:val="00D558A5"/>
    <w:rsid w:val="00D7239C"/>
    <w:rsid w:val="00D87DCF"/>
    <w:rsid w:val="00DB1914"/>
    <w:rsid w:val="00DC4AB0"/>
    <w:rsid w:val="00DE5BE4"/>
    <w:rsid w:val="00DE728D"/>
    <w:rsid w:val="00DF1528"/>
    <w:rsid w:val="00DF5433"/>
    <w:rsid w:val="00E01B86"/>
    <w:rsid w:val="00E025EA"/>
    <w:rsid w:val="00E03BEA"/>
    <w:rsid w:val="00E12CAD"/>
    <w:rsid w:val="00E21ACB"/>
    <w:rsid w:val="00E27C59"/>
    <w:rsid w:val="00E32417"/>
    <w:rsid w:val="00E33733"/>
    <w:rsid w:val="00E63D98"/>
    <w:rsid w:val="00E642E9"/>
    <w:rsid w:val="00E64DFF"/>
    <w:rsid w:val="00E74359"/>
    <w:rsid w:val="00E74AAC"/>
    <w:rsid w:val="00E754DF"/>
    <w:rsid w:val="00E8487C"/>
    <w:rsid w:val="00EA1837"/>
    <w:rsid w:val="00EB1DB9"/>
    <w:rsid w:val="00ED32D8"/>
    <w:rsid w:val="00ED59DA"/>
    <w:rsid w:val="00EE172B"/>
    <w:rsid w:val="00F02408"/>
    <w:rsid w:val="00F02D90"/>
    <w:rsid w:val="00F11C6B"/>
    <w:rsid w:val="00F13671"/>
    <w:rsid w:val="00F224C5"/>
    <w:rsid w:val="00F252A4"/>
    <w:rsid w:val="00F26E98"/>
    <w:rsid w:val="00F312E5"/>
    <w:rsid w:val="00F366EE"/>
    <w:rsid w:val="00F371AF"/>
    <w:rsid w:val="00F37559"/>
    <w:rsid w:val="00F623BD"/>
    <w:rsid w:val="00F640E5"/>
    <w:rsid w:val="00F71A70"/>
    <w:rsid w:val="00F757DD"/>
    <w:rsid w:val="00F80CEE"/>
    <w:rsid w:val="00F815D0"/>
    <w:rsid w:val="00FA4069"/>
    <w:rsid w:val="00FC3616"/>
    <w:rsid w:val="00FD68FC"/>
    <w:rsid w:val="00FE643F"/>
    <w:rsid w:val="00FE6C8D"/>
    <w:rsid w:val="00FE7F80"/>
    <w:rsid w:val="00FF3F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white"/>
      <o:colormenu v:ext="edit" fillcolor="none" strokecolor="none"/>
    </o:shapedefaults>
    <o:shapelayout v:ext="edit">
      <o:idmap v:ext="edit" data="1"/>
      <o:rules v:ext="edit">
        <o:r id="V:Rule2" type="connector" idref="#_x0000_s1033"/>
        <o:r id="V:Rule4" type="connector" idref="#_x0000_s1036"/>
        <o:r id="V:Rule5" type="connector" idref="#_x0000_s1037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525A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371BA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71BA3"/>
  </w:style>
  <w:style w:type="paragraph" w:styleId="Footer">
    <w:name w:val="footer"/>
    <w:basedOn w:val="Normal"/>
    <w:link w:val="FooterChar"/>
    <w:uiPriority w:val="99"/>
    <w:semiHidden/>
    <w:unhideWhenUsed/>
    <w:rsid w:val="00371BA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371BA3"/>
  </w:style>
  <w:style w:type="table" w:styleId="TableGrid">
    <w:name w:val="Table Grid"/>
    <w:basedOn w:val="TableNormal"/>
    <w:uiPriority w:val="59"/>
    <w:rsid w:val="00583C7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3011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011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1064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ALLSHARE\CIAP\Site%20Visits\Atka\Atka%20Site%20Info\WEAR%20Field%20Site%20Information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WEAR Field Site Information.dotx</Template>
  <TotalTime>18</TotalTime>
  <Pages>2</Pages>
  <Words>229</Words>
  <Characters>1308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jttimmons</dc:creator>
  <cp:lastModifiedBy>jttimmons</cp:lastModifiedBy>
  <cp:revision>3</cp:revision>
  <cp:lastPrinted>2012-06-28T00:25:00Z</cp:lastPrinted>
  <dcterms:created xsi:type="dcterms:W3CDTF">2012-07-18T22:40:00Z</dcterms:created>
  <dcterms:modified xsi:type="dcterms:W3CDTF">2012-07-18T22:58:00Z</dcterms:modified>
</cp:coreProperties>
</file>